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A22" w:rsidRDefault="00062A22" w:rsidP="003D274F">
      <w:pPr>
        <w:rPr>
          <w:b/>
          <w:sz w:val="72"/>
          <w:szCs w:val="72"/>
        </w:rPr>
      </w:pPr>
      <w:r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 wp14:anchorId="1511A6A2" wp14:editId="61325DD4">
            <wp:simplePos x="0" y="0"/>
            <wp:positionH relativeFrom="column">
              <wp:posOffset>-400050</wp:posOffset>
            </wp:positionH>
            <wp:positionV relativeFrom="paragraph">
              <wp:posOffset>-533400</wp:posOffset>
            </wp:positionV>
            <wp:extent cx="6696075" cy="9601200"/>
            <wp:effectExtent l="0" t="0" r="9525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mloos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2895" cy="9610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CAA" w:rsidRPr="003C4679" w:rsidRDefault="00EF2CAA" w:rsidP="003D274F">
      <w:pPr>
        <w:rPr>
          <w:b/>
          <w:sz w:val="72"/>
          <w:szCs w:val="72"/>
        </w:rPr>
      </w:pPr>
    </w:p>
    <w:p w:rsidR="003C4679" w:rsidRDefault="003C4679" w:rsidP="003D274F"/>
    <w:p w:rsidR="003C4679" w:rsidRDefault="003C4679" w:rsidP="003D274F"/>
    <w:p w:rsidR="00062A22" w:rsidRDefault="00062A22" w:rsidP="003C4679">
      <w:pPr>
        <w:spacing w:line="300" w:lineRule="exact"/>
      </w:pPr>
    </w:p>
    <w:p w:rsidR="00062A22" w:rsidRDefault="00062A22" w:rsidP="003C4679">
      <w:pPr>
        <w:spacing w:line="300" w:lineRule="exact"/>
      </w:pPr>
    </w:p>
    <w:p w:rsidR="003C4679" w:rsidRDefault="003C4679" w:rsidP="003C4679">
      <w:pPr>
        <w:spacing w:line="300" w:lineRule="exact"/>
      </w:pPr>
      <w:r>
        <w:t>Heliomare organiseert op 2</w:t>
      </w:r>
      <w:r w:rsidR="007879A3">
        <w:t>3</w:t>
      </w:r>
      <w:r>
        <w:t xml:space="preserve"> </w:t>
      </w:r>
      <w:r w:rsidR="007879A3">
        <w:t>maart 2018</w:t>
      </w:r>
      <w:r>
        <w:t xml:space="preserve"> het symposium:</w:t>
      </w:r>
    </w:p>
    <w:p w:rsidR="003C4679" w:rsidRDefault="003C4679" w:rsidP="003C4679">
      <w:pPr>
        <w:spacing w:line="300" w:lineRule="exact"/>
      </w:pPr>
    </w:p>
    <w:p w:rsidR="003C4679" w:rsidRPr="003C4679" w:rsidRDefault="007879A3" w:rsidP="003C4679">
      <w:pPr>
        <w:spacing w:line="300" w:lineRule="exact"/>
        <w:rPr>
          <w:b/>
          <w:sz w:val="24"/>
          <w:szCs w:val="24"/>
        </w:rPr>
      </w:pPr>
      <w:r>
        <w:rPr>
          <w:b/>
          <w:sz w:val="24"/>
          <w:szCs w:val="24"/>
        </w:rPr>
        <w:t>‘Betere zorg voor mensen met chronische pijn in de regio – Implementatie van de zorgstandaard chronische pijn</w:t>
      </w:r>
      <w:r w:rsidR="003C4679" w:rsidRPr="003C4679">
        <w:rPr>
          <w:b/>
          <w:sz w:val="24"/>
          <w:szCs w:val="24"/>
        </w:rPr>
        <w:t>’</w:t>
      </w:r>
    </w:p>
    <w:p w:rsidR="003C4679" w:rsidRDefault="003C4679" w:rsidP="003C4679">
      <w:pPr>
        <w:spacing w:line="300" w:lineRule="exact"/>
      </w:pPr>
    </w:p>
    <w:p w:rsidR="003C4679" w:rsidRDefault="003C4679" w:rsidP="003C4679">
      <w:pPr>
        <w:spacing w:line="300" w:lineRule="exact"/>
      </w:pPr>
      <w:r>
        <w:t xml:space="preserve">Dit symposium is bedoeld voor </w:t>
      </w:r>
      <w:r w:rsidR="007879A3">
        <w:t>fysiotherapeuten</w:t>
      </w:r>
      <w:r>
        <w:t xml:space="preserve">, </w:t>
      </w:r>
      <w:r w:rsidR="007879A3">
        <w:t xml:space="preserve">ergotherapeuten, </w:t>
      </w:r>
      <w:r>
        <w:t xml:space="preserve">maatschappelijk werkenden, </w:t>
      </w:r>
      <w:r w:rsidR="007879A3">
        <w:t xml:space="preserve">oefentherapeuten, huisartsen, </w:t>
      </w:r>
      <w:r>
        <w:t xml:space="preserve">revalidatieartsen, </w:t>
      </w:r>
      <w:r w:rsidR="007879A3">
        <w:t xml:space="preserve">anesthesiologen, pijnartsen en psychiaters. </w:t>
      </w:r>
      <w:r>
        <w:t>U bent van harte uitgenodigd om bij dit symposium aanwezig te zijn.</w:t>
      </w:r>
      <w:r w:rsidR="007879A3">
        <w:br/>
      </w:r>
      <w:r w:rsidR="007879A3">
        <w:br/>
      </w:r>
      <w:r w:rsidR="007879A3" w:rsidRPr="007879A3">
        <w:rPr>
          <w:b/>
        </w:rPr>
        <w:t>Doelstelling</w:t>
      </w:r>
      <w:r w:rsidR="007879A3">
        <w:br/>
        <w:t>De deelnemers hebben inzicht in het nut en de noodzaak van het op elkaar afstemmen van de zorg rondom patiënten met (dreigende) chronische pijn.</w:t>
      </w:r>
    </w:p>
    <w:p w:rsidR="003C4679" w:rsidRDefault="003C4679" w:rsidP="003C4679">
      <w:pPr>
        <w:spacing w:line="300" w:lineRule="exact"/>
      </w:pPr>
    </w:p>
    <w:p w:rsidR="003C4679" w:rsidRPr="003C4679" w:rsidRDefault="003C4679" w:rsidP="003C4679">
      <w:pPr>
        <w:spacing w:line="300" w:lineRule="exact"/>
        <w:rPr>
          <w:b/>
        </w:rPr>
      </w:pPr>
      <w:r w:rsidRPr="003C4679">
        <w:rPr>
          <w:b/>
        </w:rPr>
        <w:t>Aanmelding</w:t>
      </w:r>
    </w:p>
    <w:p w:rsidR="003C4679" w:rsidRDefault="007879A3" w:rsidP="003C4679">
      <w:pPr>
        <w:spacing w:line="300" w:lineRule="exact"/>
      </w:pPr>
      <w:r>
        <w:t>U kunt zich aanmelden via www.heliomare.nl/...</w:t>
      </w:r>
      <w:r w:rsidR="003C4679">
        <w:t>.</w:t>
      </w:r>
    </w:p>
    <w:p w:rsidR="003C4679" w:rsidRDefault="003C4679" w:rsidP="003C4679">
      <w:pPr>
        <w:spacing w:line="300" w:lineRule="exact"/>
      </w:pPr>
    </w:p>
    <w:p w:rsidR="003C4679" w:rsidRDefault="003C4679" w:rsidP="003C4679">
      <w:pPr>
        <w:spacing w:line="300" w:lineRule="exact"/>
      </w:pPr>
      <w:r>
        <w:t>De kosten voor dit symposium</w:t>
      </w:r>
      <w:r w:rsidR="007879A3">
        <w:t xml:space="preserve"> zijn € 80,=</w:t>
      </w:r>
      <w:r w:rsidR="007879A3">
        <w:br/>
      </w:r>
      <w:r>
        <w:t>De rekening wordt na de inschrijving verzonden.</w:t>
      </w:r>
    </w:p>
    <w:p w:rsidR="003C4679" w:rsidRDefault="003C4679" w:rsidP="003C4679">
      <w:pPr>
        <w:spacing w:line="300" w:lineRule="exact"/>
      </w:pPr>
    </w:p>
    <w:p w:rsidR="007879A3" w:rsidRDefault="003C4679" w:rsidP="003C4679">
      <w:pPr>
        <w:spacing w:line="300" w:lineRule="exact"/>
      </w:pPr>
      <w:r>
        <w:t>Dit symposium wordt georganiseerd in samenwerking met de werkgroep voor chronische pijn en vermoeidheid binnen de kinderrevalidatie.</w:t>
      </w:r>
      <w:r w:rsidR="007879A3">
        <w:br/>
      </w:r>
      <w:r w:rsidR="007879A3">
        <w:br/>
        <w:t>Er wordt accreditatie aangevraagd voor</w:t>
      </w:r>
    </w:p>
    <w:p w:rsidR="007879A3" w:rsidRDefault="007879A3" w:rsidP="007879A3">
      <w:pPr>
        <w:pStyle w:val="Lijstalinea"/>
        <w:numPr>
          <w:ilvl w:val="0"/>
          <w:numId w:val="13"/>
        </w:numPr>
        <w:spacing w:line="300" w:lineRule="exact"/>
      </w:pPr>
      <w:r>
        <w:t>Fysiotherapie algemeen</w:t>
      </w:r>
    </w:p>
    <w:p w:rsidR="007879A3" w:rsidRDefault="007879A3" w:rsidP="007879A3">
      <w:pPr>
        <w:pStyle w:val="Lijstalinea"/>
        <w:numPr>
          <w:ilvl w:val="0"/>
          <w:numId w:val="13"/>
        </w:numPr>
        <w:spacing w:line="300" w:lineRule="exact"/>
      </w:pPr>
      <w:r>
        <w:t>Manuele therapie</w:t>
      </w:r>
    </w:p>
    <w:p w:rsidR="007879A3" w:rsidRDefault="007879A3" w:rsidP="007879A3">
      <w:pPr>
        <w:pStyle w:val="Lijstalinea"/>
        <w:numPr>
          <w:ilvl w:val="0"/>
          <w:numId w:val="13"/>
        </w:numPr>
        <w:spacing w:line="300" w:lineRule="exact"/>
      </w:pPr>
      <w:r>
        <w:t>Fysiotherapie volgens de Psychosomatiek</w:t>
      </w:r>
    </w:p>
    <w:p w:rsidR="007879A3" w:rsidRDefault="007879A3" w:rsidP="007879A3">
      <w:pPr>
        <w:pStyle w:val="Lijstalinea"/>
        <w:numPr>
          <w:ilvl w:val="0"/>
          <w:numId w:val="13"/>
        </w:numPr>
        <w:spacing w:line="300" w:lineRule="exact"/>
      </w:pPr>
      <w:r>
        <w:t>Oefentherapeuten Mensendieck/Cesar</w:t>
      </w:r>
    </w:p>
    <w:p w:rsidR="007879A3" w:rsidRDefault="007879A3" w:rsidP="007879A3">
      <w:pPr>
        <w:pStyle w:val="Lijstalinea"/>
        <w:numPr>
          <w:ilvl w:val="0"/>
          <w:numId w:val="13"/>
        </w:numPr>
        <w:spacing w:line="300" w:lineRule="exact"/>
      </w:pPr>
      <w:r>
        <w:t>Ergotherapie</w:t>
      </w:r>
    </w:p>
    <w:p w:rsidR="007879A3" w:rsidRDefault="007879A3" w:rsidP="007879A3">
      <w:pPr>
        <w:pStyle w:val="Lijstalinea"/>
        <w:numPr>
          <w:ilvl w:val="0"/>
          <w:numId w:val="13"/>
        </w:numPr>
        <w:spacing w:line="300" w:lineRule="exact"/>
      </w:pPr>
      <w:r>
        <w:t>Maatschappelijk werk</w:t>
      </w:r>
    </w:p>
    <w:p w:rsidR="007879A3" w:rsidRDefault="007879A3" w:rsidP="007879A3">
      <w:pPr>
        <w:pStyle w:val="Lijstalinea"/>
        <w:numPr>
          <w:ilvl w:val="0"/>
          <w:numId w:val="13"/>
        </w:numPr>
        <w:spacing w:line="300" w:lineRule="exact"/>
      </w:pPr>
      <w:r>
        <w:t>Huisartsen</w:t>
      </w:r>
    </w:p>
    <w:p w:rsidR="007879A3" w:rsidRDefault="007879A3" w:rsidP="007879A3">
      <w:pPr>
        <w:pStyle w:val="Lijstalinea"/>
        <w:numPr>
          <w:ilvl w:val="0"/>
          <w:numId w:val="13"/>
        </w:numPr>
        <w:spacing w:line="300" w:lineRule="exact"/>
      </w:pPr>
      <w:r>
        <w:t>Revalidatieartsen</w:t>
      </w:r>
    </w:p>
    <w:p w:rsidR="007879A3" w:rsidRDefault="007879A3" w:rsidP="007879A3">
      <w:pPr>
        <w:pStyle w:val="Lijstalinea"/>
        <w:numPr>
          <w:ilvl w:val="0"/>
          <w:numId w:val="13"/>
        </w:numPr>
        <w:spacing w:line="300" w:lineRule="exact"/>
      </w:pPr>
      <w:r>
        <w:t>Anesthesiologen</w:t>
      </w:r>
    </w:p>
    <w:p w:rsidR="007879A3" w:rsidRDefault="007879A3" w:rsidP="007879A3">
      <w:pPr>
        <w:pStyle w:val="Lijstalinea"/>
        <w:numPr>
          <w:ilvl w:val="0"/>
          <w:numId w:val="13"/>
        </w:numPr>
        <w:spacing w:line="300" w:lineRule="exact"/>
      </w:pPr>
      <w:r>
        <w:t>Pijnartsen</w:t>
      </w:r>
    </w:p>
    <w:p w:rsidR="003C4679" w:rsidRDefault="007879A3" w:rsidP="007879A3">
      <w:pPr>
        <w:pStyle w:val="Lijstalinea"/>
        <w:numPr>
          <w:ilvl w:val="0"/>
          <w:numId w:val="13"/>
        </w:numPr>
        <w:spacing w:line="300" w:lineRule="exact"/>
      </w:pPr>
      <w:r>
        <w:t>Psychiaters</w:t>
      </w:r>
      <w:r>
        <w:br/>
      </w:r>
    </w:p>
    <w:p w:rsidR="003C4679" w:rsidRDefault="003C4679" w:rsidP="003C4679">
      <w:pPr>
        <w:spacing w:line="300" w:lineRule="exact"/>
      </w:pPr>
    </w:p>
    <w:p w:rsidR="003C4679" w:rsidRDefault="003C4679" w:rsidP="003C4679">
      <w:pPr>
        <w:spacing w:line="300" w:lineRule="exact"/>
      </w:pPr>
    </w:p>
    <w:p w:rsidR="003C4679" w:rsidRDefault="007879A3" w:rsidP="003C4679">
      <w:pPr>
        <w:spacing w:line="300" w:lineRule="exact"/>
      </w:pPr>
      <w:r>
        <w:rPr>
          <w:noProof/>
          <w:lang w:eastAsia="nl-NL"/>
        </w:rPr>
        <w:drawing>
          <wp:anchor distT="0" distB="0" distL="114300" distR="114300" simplePos="0" relativeHeight="251661312" behindDoc="1" locked="0" layoutInCell="1" allowOverlap="1" wp14:anchorId="429DB137" wp14:editId="36A46DBD">
            <wp:simplePos x="0" y="0"/>
            <wp:positionH relativeFrom="column">
              <wp:posOffset>-762000</wp:posOffset>
            </wp:positionH>
            <wp:positionV relativeFrom="paragraph">
              <wp:posOffset>-447675</wp:posOffset>
            </wp:positionV>
            <wp:extent cx="7077075" cy="11382375"/>
            <wp:effectExtent l="0" t="0" r="9525" b="9525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mloos-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1138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156" w:rsidRPr="00BF3156" w:rsidRDefault="007879A3" w:rsidP="007879A3">
      <w:pPr>
        <w:tabs>
          <w:tab w:val="left" w:pos="426"/>
        </w:tabs>
        <w:spacing w:line="300" w:lineRule="exact"/>
        <w:rPr>
          <w:b/>
          <w:sz w:val="28"/>
          <w:szCs w:val="28"/>
        </w:rPr>
      </w:pPr>
      <w:r>
        <w:t xml:space="preserve">      </w:t>
      </w:r>
      <w:r w:rsidR="00BF3156" w:rsidRPr="00BF3156">
        <w:rPr>
          <w:b/>
          <w:sz w:val="28"/>
          <w:szCs w:val="28"/>
        </w:rPr>
        <w:t>Programma</w:t>
      </w:r>
    </w:p>
    <w:p w:rsidR="00BF3156" w:rsidRDefault="00BF3156" w:rsidP="00BF3156">
      <w:pPr>
        <w:spacing w:line="300" w:lineRule="exact"/>
        <w:ind w:left="360"/>
      </w:pPr>
    </w:p>
    <w:p w:rsidR="00BF3156" w:rsidRDefault="00BF3156" w:rsidP="00BF3156">
      <w:pPr>
        <w:spacing w:line="300" w:lineRule="exact"/>
        <w:ind w:left="360"/>
      </w:pPr>
      <w:r>
        <w:t>Het programma is als volgt:</w:t>
      </w:r>
    </w:p>
    <w:p w:rsidR="00BF3156" w:rsidRDefault="00BF3156" w:rsidP="00BF3156">
      <w:pPr>
        <w:spacing w:line="300" w:lineRule="exact"/>
        <w:ind w:left="360"/>
      </w:pPr>
    </w:p>
    <w:p w:rsidR="006F44B5" w:rsidRDefault="003E1C70" w:rsidP="00BF3156">
      <w:pPr>
        <w:spacing w:line="300" w:lineRule="exact"/>
        <w:ind w:left="360"/>
      </w:pPr>
      <w:r>
        <w:t>13</w:t>
      </w:r>
      <w:r w:rsidR="00BF3156">
        <w:t>.</w:t>
      </w:r>
      <w:r>
        <w:t>00</w:t>
      </w:r>
      <w:r w:rsidR="00BF3156">
        <w:t xml:space="preserve"> uur</w:t>
      </w:r>
      <w:r w:rsidR="00BF3156">
        <w:tab/>
      </w:r>
      <w:r w:rsidR="00BF3156">
        <w:tab/>
        <w:t>Ontvangst met koffie/thee</w:t>
      </w:r>
      <w:r w:rsidR="00BF3156">
        <w:br/>
      </w:r>
      <w:r w:rsidR="00BF3156">
        <w:br/>
      </w:r>
      <w:r>
        <w:t>13</w:t>
      </w:r>
      <w:r w:rsidR="00BF3156">
        <w:t>.</w:t>
      </w:r>
      <w:r>
        <w:t>30</w:t>
      </w:r>
      <w:r w:rsidR="00BF3156">
        <w:t xml:space="preserve"> uur</w:t>
      </w:r>
      <w:r w:rsidR="00BF3156">
        <w:tab/>
      </w:r>
      <w:r w:rsidR="00BF3156">
        <w:tab/>
        <w:t>Opening</w:t>
      </w:r>
      <w:r>
        <w:t xml:space="preserve"> door mevrouw P. Esveld, voorzitter Raad van Bestuur </w:t>
      </w:r>
      <w:r>
        <w:tab/>
      </w:r>
      <w:r>
        <w:tab/>
      </w:r>
      <w:r>
        <w:tab/>
      </w:r>
      <w:r>
        <w:tab/>
        <w:t>Heliomare</w:t>
      </w:r>
      <w:r>
        <w:br/>
      </w:r>
      <w:r>
        <w:br/>
        <w:t>13</w:t>
      </w:r>
      <w:r w:rsidR="00BF3156">
        <w:t>.</w:t>
      </w:r>
      <w:r>
        <w:t>35</w:t>
      </w:r>
      <w:r w:rsidR="00BF3156">
        <w:t xml:space="preserve"> uur</w:t>
      </w:r>
      <w:r w:rsidR="00BF3156">
        <w:tab/>
      </w:r>
      <w:r w:rsidR="00BF3156">
        <w:tab/>
        <w:t>‘</w:t>
      </w:r>
      <w:r>
        <w:t>Nut en noodzaak van betere zorg voor mensen met (dreigende)</w:t>
      </w:r>
      <w:r>
        <w:br/>
      </w:r>
      <w:r>
        <w:tab/>
      </w:r>
      <w:r>
        <w:tab/>
      </w:r>
      <w:r>
        <w:tab/>
        <w:t>chronische pijn</w:t>
      </w:r>
      <w:r w:rsidR="00BF3156">
        <w:t>’</w:t>
      </w:r>
      <w:r w:rsidR="00BF3156">
        <w:br/>
      </w:r>
      <w:r w:rsidR="00BF3156">
        <w:tab/>
      </w:r>
      <w:r w:rsidR="00BF3156">
        <w:tab/>
      </w:r>
      <w:r w:rsidR="00BF3156">
        <w:tab/>
        <w:t xml:space="preserve">Prof. </w:t>
      </w:r>
      <w:r>
        <w:t xml:space="preserve">Dr. M. </w:t>
      </w:r>
      <w:proofErr w:type="spellStart"/>
      <w:r>
        <w:t>Reneman</w:t>
      </w:r>
      <w:proofErr w:type="spellEnd"/>
      <w:r>
        <w:t>, hoogleraar revalidatiegeneeskunde UMCG</w:t>
      </w:r>
      <w:r>
        <w:br/>
      </w:r>
      <w:r>
        <w:tab/>
      </w:r>
      <w:r>
        <w:tab/>
      </w:r>
      <w:r>
        <w:tab/>
        <w:t>Groningen</w:t>
      </w:r>
      <w:r>
        <w:br/>
      </w:r>
      <w:r>
        <w:br/>
        <w:t>14</w:t>
      </w:r>
      <w:r w:rsidR="000D41AC">
        <w:t>.</w:t>
      </w:r>
      <w:r>
        <w:t>0</w:t>
      </w:r>
      <w:r w:rsidR="000D41AC">
        <w:t>5 uur</w:t>
      </w:r>
      <w:r w:rsidR="000D41AC">
        <w:tab/>
      </w:r>
      <w:r w:rsidR="000D41AC">
        <w:tab/>
        <w:t>‘</w:t>
      </w:r>
      <w:proofErr w:type="spellStart"/>
      <w:r>
        <w:t>Transdisciplinaire</w:t>
      </w:r>
      <w:proofErr w:type="spellEnd"/>
      <w:r>
        <w:t xml:space="preserve"> samenwerking in de eerste lijn’</w:t>
      </w:r>
      <w:r>
        <w:br/>
      </w:r>
      <w:r>
        <w:tab/>
      </w:r>
      <w:r>
        <w:tab/>
      </w:r>
      <w:r>
        <w:tab/>
        <w:t>Dr. D. Keizer, huisarts</w:t>
      </w:r>
      <w:r w:rsidR="000D41AC">
        <w:br/>
      </w:r>
      <w:r w:rsidR="008D5B54">
        <w:br/>
        <w:t>1</w:t>
      </w:r>
      <w:r>
        <w:t>4</w:t>
      </w:r>
      <w:r w:rsidR="008D5B54">
        <w:t>.</w:t>
      </w:r>
      <w:r>
        <w:t>30 uur</w:t>
      </w:r>
      <w:r>
        <w:tab/>
      </w:r>
      <w:r>
        <w:tab/>
        <w:t>Pauze</w:t>
      </w:r>
      <w:r w:rsidR="008D5B54">
        <w:br/>
      </w:r>
      <w:r w:rsidR="008D5B54">
        <w:br/>
      </w:r>
      <w:r>
        <w:t>15</w:t>
      </w:r>
      <w:r w:rsidR="008D5B54">
        <w:t>.</w:t>
      </w:r>
      <w:r>
        <w:t>00 uur</w:t>
      </w:r>
      <w:r>
        <w:tab/>
      </w:r>
      <w:r>
        <w:tab/>
        <w:t>‘De cliënt aan het woord’</w:t>
      </w:r>
      <w:r>
        <w:br/>
      </w:r>
      <w:r>
        <w:tab/>
      </w:r>
      <w:r>
        <w:tab/>
      </w:r>
      <w:r>
        <w:tab/>
        <w:t>Mevrouw Bosmans, Samenwerkingsverband</w:t>
      </w:r>
      <w:r w:rsidR="008D5B54">
        <w:t xml:space="preserve"> </w:t>
      </w:r>
      <w:r w:rsidR="008D5B54">
        <w:br/>
      </w:r>
      <w:r w:rsidR="008D5B54">
        <w:br/>
        <w:t>1</w:t>
      </w:r>
      <w:r>
        <w:t>5</w:t>
      </w:r>
      <w:r w:rsidR="008D5B54">
        <w:t>.</w:t>
      </w:r>
      <w:r>
        <w:t>20 uur</w:t>
      </w:r>
      <w:r>
        <w:tab/>
      </w:r>
      <w:r>
        <w:tab/>
        <w:t>‘Regionale samenwerking’</w:t>
      </w:r>
      <w:r>
        <w:br/>
      </w:r>
      <w:r>
        <w:tab/>
      </w:r>
      <w:r>
        <w:tab/>
      </w:r>
      <w:r>
        <w:tab/>
        <w:t>De heer R. Mali, oefentherapeut, secretaris Stichting Landelijk</w:t>
      </w:r>
      <w:r>
        <w:br/>
      </w:r>
      <w:r>
        <w:tab/>
      </w:r>
      <w:r>
        <w:tab/>
      </w:r>
      <w:r>
        <w:tab/>
        <w:t>Netwerk Chronische Pijn</w:t>
      </w:r>
      <w:r w:rsidR="008D5B54">
        <w:t xml:space="preserve"> </w:t>
      </w:r>
      <w:r w:rsidR="008D5B54">
        <w:br/>
      </w:r>
      <w:r w:rsidR="008D5B54">
        <w:br/>
        <w:t>1</w:t>
      </w:r>
      <w:r>
        <w:t>6</w:t>
      </w:r>
      <w:r w:rsidR="008D5B54">
        <w:t>.</w:t>
      </w:r>
      <w:r>
        <w:t>00 uur</w:t>
      </w:r>
      <w:r>
        <w:tab/>
      </w:r>
      <w:r>
        <w:tab/>
        <w:t>‘Samenwerking rondom pijn vanuit het perspectief van de psychiater’</w:t>
      </w:r>
      <w:r>
        <w:br/>
      </w:r>
      <w:r>
        <w:tab/>
      </w:r>
      <w:r>
        <w:tab/>
      </w:r>
      <w:r>
        <w:tab/>
        <w:t>Drs. A. Tromp, psychiater Rode Kruis Ziekenhuis Beverwijk</w:t>
      </w:r>
      <w:r w:rsidR="008D5B54">
        <w:t xml:space="preserve"> </w:t>
      </w:r>
      <w:r w:rsidR="008D5B54">
        <w:br/>
      </w:r>
      <w:r w:rsidR="008D5B54">
        <w:br/>
        <w:t>1</w:t>
      </w:r>
      <w:r>
        <w:t>6</w:t>
      </w:r>
      <w:r w:rsidR="008D5B54">
        <w:t>.</w:t>
      </w:r>
      <w:r>
        <w:t>20 uur</w:t>
      </w:r>
      <w:r>
        <w:tab/>
      </w:r>
      <w:r>
        <w:tab/>
        <w:t>‘Stand van zaken Health Deal en toekomstplannen’</w:t>
      </w:r>
      <w:r>
        <w:br/>
      </w:r>
      <w:r>
        <w:tab/>
      </w:r>
      <w:r>
        <w:tab/>
      </w:r>
      <w:r>
        <w:tab/>
        <w:t xml:space="preserve">Drs. Hans </w:t>
      </w:r>
      <w:proofErr w:type="spellStart"/>
      <w:r>
        <w:t>Niendieker</w:t>
      </w:r>
      <w:proofErr w:type="spellEnd"/>
      <w:r>
        <w:t xml:space="preserve"> en drs. Nicole Esser</w:t>
      </w:r>
      <w:r w:rsidR="008D5B54">
        <w:br/>
      </w:r>
      <w:r w:rsidR="008D5B54">
        <w:br/>
        <w:t>1</w:t>
      </w:r>
      <w:r>
        <w:t>6</w:t>
      </w:r>
      <w:r w:rsidR="008D5B54">
        <w:t>.</w:t>
      </w:r>
      <w:r>
        <w:t>45 uur</w:t>
      </w:r>
      <w:r>
        <w:tab/>
      </w:r>
      <w:r>
        <w:tab/>
        <w:t>Plenaire forumdiscussie</w:t>
      </w:r>
      <w:r w:rsidR="006F44B5">
        <w:br/>
      </w:r>
      <w:r w:rsidR="006F44B5">
        <w:br/>
        <w:t>17.00 uur</w:t>
      </w:r>
      <w:r w:rsidR="006F44B5">
        <w:tab/>
      </w:r>
      <w:r w:rsidR="006F44B5">
        <w:tab/>
        <w:t>Sluiting / borrel</w:t>
      </w:r>
    </w:p>
    <w:p w:rsidR="006F44B5" w:rsidRDefault="006F44B5" w:rsidP="00BF3156">
      <w:pPr>
        <w:spacing w:line="300" w:lineRule="exact"/>
        <w:ind w:left="360"/>
      </w:pPr>
    </w:p>
    <w:p w:rsidR="006F44B5" w:rsidRDefault="006F44B5" w:rsidP="00BF3156">
      <w:pPr>
        <w:spacing w:line="300" w:lineRule="exact"/>
        <w:ind w:left="360"/>
      </w:pPr>
    </w:p>
    <w:p w:rsidR="006F44B5" w:rsidRDefault="006F44B5" w:rsidP="00BF3156">
      <w:pPr>
        <w:spacing w:line="300" w:lineRule="exact"/>
        <w:ind w:left="360"/>
      </w:pPr>
    </w:p>
    <w:p w:rsidR="006F44B5" w:rsidRDefault="006F44B5" w:rsidP="00BF3156">
      <w:pPr>
        <w:spacing w:line="300" w:lineRule="exact"/>
        <w:ind w:left="360"/>
      </w:pPr>
    </w:p>
    <w:p w:rsidR="006F44B5" w:rsidRDefault="006F44B5" w:rsidP="00BF3156">
      <w:pPr>
        <w:spacing w:line="300" w:lineRule="exact"/>
        <w:ind w:left="360"/>
      </w:pPr>
    </w:p>
    <w:p w:rsidR="006F44B5" w:rsidRDefault="006F44B5" w:rsidP="00BF3156">
      <w:pPr>
        <w:spacing w:line="300" w:lineRule="exact"/>
        <w:ind w:left="360"/>
      </w:pPr>
    </w:p>
    <w:p w:rsidR="006F44B5" w:rsidRDefault="006F44B5" w:rsidP="00BF3156">
      <w:pPr>
        <w:spacing w:line="300" w:lineRule="exact"/>
        <w:ind w:left="360"/>
      </w:pPr>
    </w:p>
    <w:p w:rsidR="006F44B5" w:rsidRDefault="006F44B5" w:rsidP="00BF3156">
      <w:pPr>
        <w:spacing w:line="300" w:lineRule="exact"/>
        <w:ind w:left="360"/>
      </w:pPr>
    </w:p>
    <w:p w:rsidR="006F44B5" w:rsidRDefault="006F44B5" w:rsidP="00BF3156">
      <w:pPr>
        <w:spacing w:line="300" w:lineRule="exact"/>
        <w:ind w:left="360"/>
      </w:pPr>
    </w:p>
    <w:p w:rsidR="006F44B5" w:rsidRDefault="006F44B5" w:rsidP="006F44B5">
      <w:pPr>
        <w:spacing w:line="300" w:lineRule="exact"/>
      </w:pPr>
    </w:p>
    <w:sectPr w:rsidR="006F44B5" w:rsidSect="004F41D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6B54" w:rsidRDefault="00A36B54" w:rsidP="0012258B">
      <w:r>
        <w:separator/>
      </w:r>
    </w:p>
  </w:endnote>
  <w:endnote w:type="continuationSeparator" w:id="0">
    <w:p w:rsidR="00A36B54" w:rsidRDefault="00A36B54" w:rsidP="001225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029" w:rsidRDefault="00585029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58B" w:rsidRDefault="0012258B">
    <w:pPr>
      <w:pStyle w:val="Voettekst"/>
    </w:pPr>
  </w:p>
  <w:p w:rsidR="0012258B" w:rsidRDefault="0012258B">
    <w:pPr>
      <w:pStyle w:val="Voet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029" w:rsidRDefault="00585029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6B54" w:rsidRDefault="00A36B54" w:rsidP="0012258B">
      <w:r>
        <w:separator/>
      </w:r>
    </w:p>
  </w:footnote>
  <w:footnote w:type="continuationSeparator" w:id="0">
    <w:p w:rsidR="00A36B54" w:rsidRDefault="00A36B54" w:rsidP="001225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029" w:rsidRDefault="00585029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029" w:rsidRDefault="00585029">
    <w:pPr>
      <w:pStyle w:val="Ko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029" w:rsidRDefault="00585029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7E005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56063A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CC69B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690BDA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C3862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62A1B8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DA823A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2FAEDC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256E7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1226E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A3C4E21"/>
    <w:multiLevelType w:val="hybridMultilevel"/>
    <w:tmpl w:val="3554676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209654F"/>
    <w:multiLevelType w:val="hybridMultilevel"/>
    <w:tmpl w:val="6262B72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7C0F10"/>
    <w:multiLevelType w:val="hybridMultilevel"/>
    <w:tmpl w:val="896A449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679"/>
    <w:rsid w:val="00062A22"/>
    <w:rsid w:val="000D41AC"/>
    <w:rsid w:val="0012258B"/>
    <w:rsid w:val="00130556"/>
    <w:rsid w:val="001C347F"/>
    <w:rsid w:val="00221690"/>
    <w:rsid w:val="00301A25"/>
    <w:rsid w:val="003C4679"/>
    <w:rsid w:val="003D274F"/>
    <w:rsid w:val="003E1C70"/>
    <w:rsid w:val="0047191B"/>
    <w:rsid w:val="004F41D4"/>
    <w:rsid w:val="004F6E03"/>
    <w:rsid w:val="0052259B"/>
    <w:rsid w:val="00522D79"/>
    <w:rsid w:val="00536750"/>
    <w:rsid w:val="00585029"/>
    <w:rsid w:val="00590E3B"/>
    <w:rsid w:val="005F120B"/>
    <w:rsid w:val="006F44B5"/>
    <w:rsid w:val="007879A3"/>
    <w:rsid w:val="008606B6"/>
    <w:rsid w:val="008D5B54"/>
    <w:rsid w:val="009135C2"/>
    <w:rsid w:val="00994948"/>
    <w:rsid w:val="009D797C"/>
    <w:rsid w:val="009E5324"/>
    <w:rsid w:val="00A36B54"/>
    <w:rsid w:val="00B0440D"/>
    <w:rsid w:val="00BF3156"/>
    <w:rsid w:val="00D6616B"/>
    <w:rsid w:val="00D73383"/>
    <w:rsid w:val="00DA1FE1"/>
    <w:rsid w:val="00E46B24"/>
    <w:rsid w:val="00ED0B17"/>
    <w:rsid w:val="00EF2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590E3B"/>
    <w:pPr>
      <w:spacing w:after="0" w:line="240" w:lineRule="auto"/>
    </w:pPr>
    <w:rPr>
      <w:rFonts w:ascii="Arial" w:hAnsi="Arial"/>
    </w:rPr>
  </w:style>
  <w:style w:type="paragraph" w:styleId="Kop1">
    <w:name w:val="heading 1"/>
    <w:basedOn w:val="Standaard"/>
    <w:next w:val="Standaard"/>
    <w:link w:val="Kop1Char"/>
    <w:uiPriority w:val="9"/>
    <w:qFormat/>
    <w:rsid w:val="00536750"/>
    <w:pPr>
      <w:keepNext/>
      <w:keepLines/>
      <w:spacing w:before="240" w:after="120"/>
      <w:outlineLvl w:val="0"/>
    </w:pPr>
    <w:rPr>
      <w:rFonts w:eastAsiaTheme="majorEastAsia" w:cstheme="majorBidi"/>
      <w:b/>
      <w:bCs/>
      <w:sz w:val="24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536750"/>
    <w:pPr>
      <w:keepNext/>
      <w:keepLines/>
      <w:spacing w:before="200" w:after="120"/>
      <w:outlineLvl w:val="1"/>
    </w:pPr>
    <w:rPr>
      <w:rFonts w:eastAsiaTheme="majorEastAsia" w:cstheme="majorBidi"/>
      <w:b/>
      <w:bCs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536750"/>
    <w:pPr>
      <w:keepNext/>
      <w:keepLines/>
      <w:spacing w:before="200" w:after="120"/>
      <w:outlineLvl w:val="2"/>
    </w:pPr>
    <w:rPr>
      <w:rFonts w:eastAsiaTheme="majorEastAsia" w:cstheme="majorBidi"/>
      <w:b/>
      <w:bCs/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536750"/>
    <w:rPr>
      <w:rFonts w:ascii="Arial" w:eastAsiaTheme="majorEastAsia" w:hAnsi="Arial" w:cstheme="majorBidi"/>
      <w:b/>
      <w:bCs/>
      <w:sz w:val="24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536750"/>
    <w:rPr>
      <w:rFonts w:ascii="Arial" w:eastAsiaTheme="majorEastAsia" w:hAnsi="Arial" w:cstheme="majorBidi"/>
      <w:b/>
      <w:bCs/>
      <w:szCs w:val="26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536750"/>
    <w:rPr>
      <w:rFonts w:ascii="Arial" w:eastAsiaTheme="majorEastAsia" w:hAnsi="Arial" w:cstheme="majorBidi"/>
      <w:b/>
      <w:bCs/>
      <w:i/>
    </w:rPr>
  </w:style>
  <w:style w:type="paragraph" w:styleId="Koptekst">
    <w:name w:val="header"/>
    <w:basedOn w:val="Standaard"/>
    <w:link w:val="KoptekstChar"/>
    <w:uiPriority w:val="99"/>
    <w:unhideWhenUsed/>
    <w:rsid w:val="0012258B"/>
    <w:pPr>
      <w:tabs>
        <w:tab w:val="center" w:pos="4513"/>
        <w:tab w:val="right" w:pos="902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12258B"/>
    <w:rPr>
      <w:rFonts w:ascii="Arial" w:hAnsi="Arial"/>
    </w:rPr>
  </w:style>
  <w:style w:type="paragraph" w:styleId="Voettekst">
    <w:name w:val="footer"/>
    <w:basedOn w:val="Standaard"/>
    <w:link w:val="VoettekstChar"/>
    <w:uiPriority w:val="99"/>
    <w:unhideWhenUsed/>
    <w:rsid w:val="0012258B"/>
    <w:pPr>
      <w:tabs>
        <w:tab w:val="center" w:pos="4513"/>
        <w:tab w:val="right" w:pos="9026"/>
      </w:tabs>
    </w:pPr>
    <w:rPr>
      <w:sz w:val="18"/>
    </w:rPr>
  </w:style>
  <w:style w:type="character" w:customStyle="1" w:styleId="VoettekstChar">
    <w:name w:val="Voettekst Char"/>
    <w:basedOn w:val="Standaardalinea-lettertype"/>
    <w:link w:val="Voettekst"/>
    <w:uiPriority w:val="99"/>
    <w:rsid w:val="0012258B"/>
    <w:rPr>
      <w:rFonts w:ascii="Arial" w:hAnsi="Arial"/>
      <w:sz w:val="1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2258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2258B"/>
    <w:rPr>
      <w:rFonts w:ascii="Tahoma" w:hAnsi="Tahoma" w:cs="Tahoma"/>
      <w:sz w:val="16"/>
      <w:szCs w:val="16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301A25"/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301A25"/>
    <w:rPr>
      <w:rFonts w:ascii="Arial" w:hAnsi="Arial"/>
      <w:sz w:val="18"/>
      <w:szCs w:val="20"/>
    </w:rPr>
  </w:style>
  <w:style w:type="character" w:styleId="Hyperlink">
    <w:name w:val="Hyperlink"/>
    <w:basedOn w:val="Standaardalinea-lettertype"/>
    <w:uiPriority w:val="99"/>
    <w:unhideWhenUsed/>
    <w:rsid w:val="003C4679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3C4679"/>
    <w:pPr>
      <w:ind w:left="720"/>
      <w:contextualSpacing/>
    </w:pPr>
  </w:style>
  <w:style w:type="character" w:styleId="GevolgdeHyperlink">
    <w:name w:val="FollowedHyperlink"/>
    <w:basedOn w:val="Standaardalinea-lettertype"/>
    <w:uiPriority w:val="99"/>
    <w:semiHidden/>
    <w:unhideWhenUsed/>
    <w:rsid w:val="0013055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590E3B"/>
    <w:pPr>
      <w:spacing w:after="0" w:line="240" w:lineRule="auto"/>
    </w:pPr>
    <w:rPr>
      <w:rFonts w:ascii="Arial" w:hAnsi="Arial"/>
    </w:rPr>
  </w:style>
  <w:style w:type="paragraph" w:styleId="Kop1">
    <w:name w:val="heading 1"/>
    <w:basedOn w:val="Standaard"/>
    <w:next w:val="Standaard"/>
    <w:link w:val="Kop1Char"/>
    <w:uiPriority w:val="9"/>
    <w:qFormat/>
    <w:rsid w:val="00536750"/>
    <w:pPr>
      <w:keepNext/>
      <w:keepLines/>
      <w:spacing w:before="240" w:after="120"/>
      <w:outlineLvl w:val="0"/>
    </w:pPr>
    <w:rPr>
      <w:rFonts w:eastAsiaTheme="majorEastAsia" w:cstheme="majorBidi"/>
      <w:b/>
      <w:bCs/>
      <w:sz w:val="24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536750"/>
    <w:pPr>
      <w:keepNext/>
      <w:keepLines/>
      <w:spacing w:before="200" w:after="120"/>
      <w:outlineLvl w:val="1"/>
    </w:pPr>
    <w:rPr>
      <w:rFonts w:eastAsiaTheme="majorEastAsia" w:cstheme="majorBidi"/>
      <w:b/>
      <w:bCs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536750"/>
    <w:pPr>
      <w:keepNext/>
      <w:keepLines/>
      <w:spacing w:before="200" w:after="120"/>
      <w:outlineLvl w:val="2"/>
    </w:pPr>
    <w:rPr>
      <w:rFonts w:eastAsiaTheme="majorEastAsia" w:cstheme="majorBidi"/>
      <w:b/>
      <w:bCs/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536750"/>
    <w:rPr>
      <w:rFonts w:ascii="Arial" w:eastAsiaTheme="majorEastAsia" w:hAnsi="Arial" w:cstheme="majorBidi"/>
      <w:b/>
      <w:bCs/>
      <w:sz w:val="24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536750"/>
    <w:rPr>
      <w:rFonts w:ascii="Arial" w:eastAsiaTheme="majorEastAsia" w:hAnsi="Arial" w:cstheme="majorBidi"/>
      <w:b/>
      <w:bCs/>
      <w:szCs w:val="26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536750"/>
    <w:rPr>
      <w:rFonts w:ascii="Arial" w:eastAsiaTheme="majorEastAsia" w:hAnsi="Arial" w:cstheme="majorBidi"/>
      <w:b/>
      <w:bCs/>
      <w:i/>
    </w:rPr>
  </w:style>
  <w:style w:type="paragraph" w:styleId="Koptekst">
    <w:name w:val="header"/>
    <w:basedOn w:val="Standaard"/>
    <w:link w:val="KoptekstChar"/>
    <w:uiPriority w:val="99"/>
    <w:unhideWhenUsed/>
    <w:rsid w:val="0012258B"/>
    <w:pPr>
      <w:tabs>
        <w:tab w:val="center" w:pos="4513"/>
        <w:tab w:val="right" w:pos="902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12258B"/>
    <w:rPr>
      <w:rFonts w:ascii="Arial" w:hAnsi="Arial"/>
    </w:rPr>
  </w:style>
  <w:style w:type="paragraph" w:styleId="Voettekst">
    <w:name w:val="footer"/>
    <w:basedOn w:val="Standaard"/>
    <w:link w:val="VoettekstChar"/>
    <w:uiPriority w:val="99"/>
    <w:unhideWhenUsed/>
    <w:rsid w:val="0012258B"/>
    <w:pPr>
      <w:tabs>
        <w:tab w:val="center" w:pos="4513"/>
        <w:tab w:val="right" w:pos="9026"/>
      </w:tabs>
    </w:pPr>
    <w:rPr>
      <w:sz w:val="18"/>
    </w:rPr>
  </w:style>
  <w:style w:type="character" w:customStyle="1" w:styleId="VoettekstChar">
    <w:name w:val="Voettekst Char"/>
    <w:basedOn w:val="Standaardalinea-lettertype"/>
    <w:link w:val="Voettekst"/>
    <w:uiPriority w:val="99"/>
    <w:rsid w:val="0012258B"/>
    <w:rPr>
      <w:rFonts w:ascii="Arial" w:hAnsi="Arial"/>
      <w:sz w:val="1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2258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2258B"/>
    <w:rPr>
      <w:rFonts w:ascii="Tahoma" w:hAnsi="Tahoma" w:cs="Tahoma"/>
      <w:sz w:val="16"/>
      <w:szCs w:val="16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301A25"/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301A25"/>
    <w:rPr>
      <w:rFonts w:ascii="Arial" w:hAnsi="Arial"/>
      <w:sz w:val="18"/>
      <w:szCs w:val="20"/>
    </w:rPr>
  </w:style>
  <w:style w:type="character" w:styleId="Hyperlink">
    <w:name w:val="Hyperlink"/>
    <w:basedOn w:val="Standaardalinea-lettertype"/>
    <w:uiPriority w:val="99"/>
    <w:unhideWhenUsed/>
    <w:rsid w:val="003C4679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3C4679"/>
    <w:pPr>
      <w:ind w:left="720"/>
      <w:contextualSpacing/>
    </w:pPr>
  </w:style>
  <w:style w:type="character" w:styleId="GevolgdeHyperlink">
    <w:name w:val="FollowedHyperlink"/>
    <w:basedOn w:val="Standaardalinea-lettertype"/>
    <w:uiPriority w:val="99"/>
    <w:semiHidden/>
    <w:unhideWhenUsed/>
    <w:rsid w:val="0013055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1F4E2F0A.dotm</Template>
  <TotalTime>9</TotalTime>
  <Pages>1</Pages>
  <Words>325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Heliomare</Company>
  <LinksUpToDate>false</LinksUpToDate>
  <CharactersWithSpaces>2112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vosr</dc:creator>
  <cp:lastModifiedBy>vosr</cp:lastModifiedBy>
  <cp:revision>2</cp:revision>
  <cp:lastPrinted>2017-10-15T14:05:00Z</cp:lastPrinted>
  <dcterms:created xsi:type="dcterms:W3CDTF">2018-01-16T09:59:00Z</dcterms:created>
  <dcterms:modified xsi:type="dcterms:W3CDTF">2018-01-16T09:59:00Z</dcterms:modified>
</cp:coreProperties>
</file>